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BCE46" w14:textId="77777777" w:rsidR="009D1CB9" w:rsidRPr="00AD3594" w:rsidRDefault="009D1CB9" w:rsidP="009D1CB9">
      <w:pPr>
        <w:keepNext/>
        <w:outlineLvl w:val="1"/>
        <w:rPr>
          <w:rFonts w:ascii="Calibri" w:hAnsi="Calibri" w:cs="Arial"/>
          <w:bCs/>
        </w:rPr>
      </w:pPr>
      <w:r w:rsidRPr="00AD3594">
        <w:rPr>
          <w:rFonts w:ascii="Calibri" w:hAnsi="Calibri" w:cs="Arial"/>
          <w:bCs/>
        </w:rPr>
        <w:t>(Allegato B)</w:t>
      </w:r>
    </w:p>
    <w:p w14:paraId="61927517" w14:textId="3A0DBA0E" w:rsidR="006B34C0" w:rsidRDefault="006B34C0" w:rsidP="006B34C0">
      <w:pPr>
        <w:keepNext/>
        <w:jc w:val="center"/>
        <w:outlineLvl w:val="1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RICHIESTA DI ISCRIZIONE SERVIZIO DI ASILO NIDO “G. BUSCAGLIA”</w:t>
      </w:r>
    </w:p>
    <w:p w14:paraId="4AA2DB95" w14:textId="77777777" w:rsidR="006B34C0" w:rsidRDefault="006B34C0" w:rsidP="006B34C0">
      <w:pPr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ANNO 2022-2023</w:t>
      </w:r>
    </w:p>
    <w:p w14:paraId="6842FE23" w14:textId="77777777" w:rsidR="006B34C0" w:rsidRDefault="006B34C0" w:rsidP="006B34C0">
      <w:pPr>
        <w:jc w:val="center"/>
        <w:rPr>
          <w:rFonts w:ascii="Calibri" w:hAnsi="Calibri" w:cs="Arial"/>
          <w:b/>
          <w:u w:val="single"/>
        </w:rPr>
      </w:pPr>
    </w:p>
    <w:p w14:paraId="6D1C7481" w14:textId="77777777" w:rsidR="006B34C0" w:rsidRDefault="006B34C0" w:rsidP="006B34C0">
      <w:pPr>
        <w:tabs>
          <w:tab w:val="left" w:pos="5870"/>
        </w:tabs>
        <w:rPr>
          <w:rFonts w:ascii="Calibri" w:hAnsi="Calibri"/>
          <w:b/>
        </w:rPr>
      </w:pPr>
      <w:r>
        <w:rPr>
          <w:rFonts w:ascii="Calibri" w:hAnsi="Calibri"/>
          <w:b/>
        </w:rPr>
        <w:tab/>
      </w:r>
    </w:p>
    <w:p w14:paraId="77AE795D" w14:textId="77777777" w:rsidR="006B34C0" w:rsidRDefault="006B34C0" w:rsidP="006B34C0">
      <w:pPr>
        <w:tabs>
          <w:tab w:val="left" w:leader="dot" w:pos="7371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Il sottoscritto/a _________________________________ nato a _____________ il _____________________ C.F.________________________ chiede l’ammissione all’Asilo Nido Comunale “G. Buscaglia” del/la proprio/a figlio/a ___________________________________________nato/a_____________ il ______________residente a _________________in Via _____________________, C.F. _________________________________________Tel. abitazione_____________________ Cell. ___________________ e-mail _____________________________________________________.</w:t>
      </w:r>
    </w:p>
    <w:p w14:paraId="7EFEAFBA" w14:textId="15350454" w:rsidR="006B34C0" w:rsidRDefault="006B34C0" w:rsidP="006B34C0">
      <w:pPr>
        <w:tabs>
          <w:tab w:val="left" w:pos="1030"/>
          <w:tab w:val="left" w:leader="dot" w:pos="3261"/>
          <w:tab w:val="left" w:leader="dot" w:pos="4962"/>
          <w:tab w:val="left" w:pos="6237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In relazione alle esigenze familiari il/la sottoscritto/a dichiara di avere necessità che il proprio/a figlio/a frequenti il Nido a:</w:t>
      </w:r>
    </w:p>
    <w:p w14:paraId="0BA86B95" w14:textId="77777777" w:rsidR="006B34C0" w:rsidRDefault="006B34C0" w:rsidP="006B34C0">
      <w:pPr>
        <w:numPr>
          <w:ilvl w:val="0"/>
          <w:numId w:val="25"/>
        </w:numPr>
        <w:tabs>
          <w:tab w:val="clear" w:pos="360"/>
          <w:tab w:val="left" w:pos="2694"/>
          <w:tab w:val="num" w:pos="3054"/>
          <w:tab w:val="left" w:pos="4962"/>
          <w:tab w:val="left" w:pos="6237"/>
          <w:tab w:val="left" w:leader="dot" w:pos="9639"/>
        </w:tabs>
        <w:ind w:left="3054" w:hanging="1069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b/>
          <w:u w:val="single"/>
        </w:rPr>
        <w:t xml:space="preserve">Tempo </w:t>
      </w:r>
      <w:proofErr w:type="gramStart"/>
      <w:r>
        <w:rPr>
          <w:rFonts w:ascii="Calibri" w:hAnsi="Calibri" w:cs="Arial"/>
          <w:b/>
          <w:u w:val="single"/>
        </w:rPr>
        <w:t>normale  7.30</w:t>
      </w:r>
      <w:proofErr w:type="gramEnd"/>
      <w:r>
        <w:rPr>
          <w:rFonts w:ascii="Calibri" w:hAnsi="Calibri" w:cs="Arial"/>
          <w:b/>
          <w:u w:val="single"/>
        </w:rPr>
        <w:t xml:space="preserve"> – 17.00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b/>
        </w:rPr>
        <w:t xml:space="preserve">( </w:t>
      </w:r>
      <w:r>
        <w:rPr>
          <w:rFonts w:ascii="Calibri" w:hAnsi="Calibri" w:cs="Arial"/>
        </w:rPr>
        <w:t>entrata dalle 7.30 alle 9.30 – uscita dalle ore 16.00 alle ore 17.00)</w:t>
      </w:r>
    </w:p>
    <w:p w14:paraId="5733F417" w14:textId="77777777" w:rsidR="006B34C0" w:rsidRDefault="006B34C0" w:rsidP="006B34C0">
      <w:pPr>
        <w:numPr>
          <w:ilvl w:val="0"/>
          <w:numId w:val="26"/>
        </w:numPr>
        <w:tabs>
          <w:tab w:val="left" w:pos="2694"/>
          <w:tab w:val="num" w:pos="3054"/>
          <w:tab w:val="left" w:pos="4962"/>
          <w:tab w:val="left" w:pos="6237"/>
          <w:tab w:val="left" w:leader="dot" w:pos="9639"/>
        </w:tabs>
        <w:ind w:left="3054" w:hanging="1069"/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 xml:space="preserve">Tempo Part-time    7.30 – 13.00 </w:t>
      </w:r>
      <w:proofErr w:type="gramStart"/>
      <w:r>
        <w:rPr>
          <w:rFonts w:ascii="Calibri" w:hAnsi="Calibri" w:cs="Arial"/>
        </w:rPr>
        <w:t>( entrata</w:t>
      </w:r>
      <w:proofErr w:type="gramEnd"/>
      <w:r>
        <w:rPr>
          <w:rFonts w:ascii="Calibri" w:hAnsi="Calibri" w:cs="Arial"/>
        </w:rPr>
        <w:t xml:space="preserve"> dalle 7.30 alle 9.30 – uscita dalle ore 12.45 alle ore 13.00)</w:t>
      </w:r>
    </w:p>
    <w:p w14:paraId="3CFC7FE5" w14:textId="77777777" w:rsidR="006B34C0" w:rsidRDefault="006B34C0" w:rsidP="006B34C0">
      <w:pPr>
        <w:tabs>
          <w:tab w:val="left" w:pos="2694"/>
          <w:tab w:val="num" w:pos="3054"/>
          <w:tab w:val="left" w:pos="4962"/>
          <w:tab w:val="left" w:pos="6237"/>
          <w:tab w:val="left" w:leader="dot" w:pos="9639"/>
        </w:tabs>
        <w:ind w:left="3054"/>
        <w:jc w:val="both"/>
        <w:rPr>
          <w:rFonts w:ascii="Calibri" w:hAnsi="Calibri" w:cs="Arial"/>
        </w:rPr>
      </w:pPr>
    </w:p>
    <w:p w14:paraId="3DC33933" w14:textId="77777777" w:rsidR="006B34C0" w:rsidRDefault="006B34C0" w:rsidP="006B34C0">
      <w:pPr>
        <w:tabs>
          <w:tab w:val="left" w:leader="dot" w:pos="482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u w:val="single"/>
        </w:rPr>
        <w:t>Genitore 1</w:t>
      </w:r>
      <w:r>
        <w:rPr>
          <w:rFonts w:ascii="Calibri" w:hAnsi="Calibri" w:cs="Arial"/>
        </w:rPr>
        <w:t xml:space="preserve"> (Nome e Cognome) __________________________________nato a ______________ il ______________________  Professione_________________ Cellulare_________________ sede di lavoro _____________________ n. telefono lavoro (lavoro) ______________________________.</w:t>
      </w:r>
    </w:p>
    <w:p w14:paraId="2449BB8E" w14:textId="2DF3C8A2" w:rsidR="006B34C0" w:rsidRDefault="006B34C0" w:rsidP="006B34C0">
      <w:pPr>
        <w:tabs>
          <w:tab w:val="left" w:leader="dot" w:pos="482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  <w:u w:val="single"/>
        </w:rPr>
        <w:t>Genitore 2</w:t>
      </w:r>
      <w:r>
        <w:rPr>
          <w:rFonts w:ascii="Calibri" w:hAnsi="Calibri" w:cs="Arial"/>
        </w:rPr>
        <w:t xml:space="preserve"> (Nome e Cognome)________________________________nata a _____________ il _______________ Professione ____________________ Cellulare ______________________________Sede di lavoro _________________ n. telefono (lavoro) ___________________________.</w:t>
      </w:r>
    </w:p>
    <w:p w14:paraId="3BACE963" w14:textId="77777777" w:rsidR="006B34C0" w:rsidRDefault="006B34C0" w:rsidP="006B34C0">
      <w:pPr>
        <w:tabs>
          <w:tab w:val="left" w:leader="dot" w:pos="482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</w:p>
    <w:p w14:paraId="73825AA5" w14:textId="77777777" w:rsidR="006B34C0" w:rsidRDefault="006B34C0" w:rsidP="006B34C0">
      <w:pPr>
        <w:numPr>
          <w:ilvl w:val="0"/>
          <w:numId w:val="27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Ai sensi della dichiarazione sostitutiva di certificazione/ legge n. 15 del 4.01.1968, n. 127 del 12.05.97 e art. 46-47 del DPR 445/2000 (autocertificazione):</w:t>
      </w:r>
    </w:p>
    <w:p w14:paraId="6ADC6A6B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</w:rPr>
      </w:pPr>
    </w:p>
    <w:p w14:paraId="24EB7C1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lastRenderedPageBreak/>
        <w:t>Dichiaro</w:t>
      </w:r>
    </w:p>
    <w:p w14:paraId="79044383" w14:textId="77777777" w:rsidR="006B34C0" w:rsidRDefault="006B34C0" w:rsidP="006B34C0">
      <w:pPr>
        <w:numPr>
          <w:ilvl w:val="0"/>
          <w:numId w:val="28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Che la mia famiglia si compone di:</w:t>
      </w:r>
    </w:p>
    <w:p w14:paraId="339EEB88" w14:textId="77777777" w:rsidR="006B34C0" w:rsidRDefault="006B34C0" w:rsidP="006B34C0">
      <w:pPr>
        <w:tabs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Genitore 1</w:t>
      </w:r>
      <w:r>
        <w:rPr>
          <w:rFonts w:ascii="Calibri" w:hAnsi="Calibri" w:cs="Arial"/>
        </w:rPr>
        <w:tab/>
      </w:r>
    </w:p>
    <w:p w14:paraId="72BE8C75" w14:textId="77777777" w:rsidR="006B34C0" w:rsidRDefault="006B34C0" w:rsidP="006B34C0">
      <w:pPr>
        <w:tabs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Genitore 2</w:t>
      </w:r>
      <w:r>
        <w:rPr>
          <w:rFonts w:ascii="Calibri" w:hAnsi="Calibri" w:cs="Arial"/>
        </w:rPr>
        <w:tab/>
      </w:r>
    </w:p>
    <w:p w14:paraId="131F4C5C" w14:textId="77777777" w:rsidR="006B34C0" w:rsidRDefault="006B34C0" w:rsidP="006B34C0">
      <w:pPr>
        <w:tabs>
          <w:tab w:val="left" w:leader="dot" w:pos="567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</w:t>
      </w:r>
      <w:r>
        <w:rPr>
          <w:rFonts w:ascii="Calibri" w:hAnsi="Calibri" w:cs="Arial"/>
        </w:rPr>
        <w:tab/>
        <w:t>età</w:t>
      </w:r>
      <w:r>
        <w:rPr>
          <w:rFonts w:ascii="Calibri" w:hAnsi="Calibri" w:cs="Arial"/>
        </w:rPr>
        <w:tab/>
      </w:r>
    </w:p>
    <w:p w14:paraId="32C10F9C" w14:textId="77777777" w:rsidR="006B34C0" w:rsidRDefault="006B34C0" w:rsidP="006B34C0">
      <w:pPr>
        <w:tabs>
          <w:tab w:val="left" w:leader="dot" w:pos="567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</w:t>
      </w:r>
      <w:r>
        <w:rPr>
          <w:rFonts w:ascii="Calibri" w:hAnsi="Calibri" w:cs="Arial"/>
        </w:rPr>
        <w:tab/>
        <w:t>età</w:t>
      </w:r>
      <w:r>
        <w:rPr>
          <w:rFonts w:ascii="Calibri" w:hAnsi="Calibri" w:cs="Arial"/>
        </w:rPr>
        <w:tab/>
      </w:r>
    </w:p>
    <w:p w14:paraId="33809144" w14:textId="77777777" w:rsidR="006B34C0" w:rsidRDefault="006B34C0" w:rsidP="006B34C0">
      <w:pPr>
        <w:tabs>
          <w:tab w:val="left" w:leader="dot" w:pos="567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</w:t>
      </w:r>
      <w:r>
        <w:rPr>
          <w:rFonts w:ascii="Calibri" w:hAnsi="Calibri" w:cs="Arial"/>
        </w:rPr>
        <w:tab/>
        <w:t>età</w:t>
      </w:r>
      <w:r>
        <w:rPr>
          <w:rFonts w:ascii="Calibri" w:hAnsi="Calibri" w:cs="Arial"/>
        </w:rPr>
        <w:tab/>
      </w:r>
    </w:p>
    <w:p w14:paraId="2AD5DAB8" w14:textId="7C64B894" w:rsidR="006B34C0" w:rsidRDefault="006B34C0" w:rsidP="006B34C0">
      <w:pPr>
        <w:tabs>
          <w:tab w:val="left" w:leader="dot" w:pos="5670"/>
          <w:tab w:val="left" w:leader="dot" w:pos="9639"/>
        </w:tabs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</w:t>
      </w:r>
      <w:r>
        <w:rPr>
          <w:rFonts w:ascii="Calibri" w:hAnsi="Calibri" w:cs="Arial"/>
        </w:rPr>
        <w:tab/>
        <w:t>età</w:t>
      </w:r>
      <w:r>
        <w:rPr>
          <w:rFonts w:ascii="Calibri" w:hAnsi="Calibri" w:cs="Arial"/>
        </w:rPr>
        <w:tab/>
      </w:r>
    </w:p>
    <w:p w14:paraId="69348189" w14:textId="77777777" w:rsidR="006B34C0" w:rsidRDefault="006B34C0" w:rsidP="006B34C0">
      <w:pPr>
        <w:numPr>
          <w:ilvl w:val="0"/>
          <w:numId w:val="29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Di essere a conoscenza che la frequenza comporta il pagamento della retta secondo i parametri e le modalità decise dall’Amministrazione Comunale, ai sensi degli art. 5-6-7 del vigente Regolamento per la Gestione ed il funzionamento dell’Asilo Nido comunale “ Giuse Buscaglia”;</w:t>
      </w:r>
    </w:p>
    <w:p w14:paraId="1E5A438E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</w:p>
    <w:p w14:paraId="07DE6FD0" w14:textId="2B3C0EBA" w:rsidR="006B34C0" w:rsidRDefault="006B34C0" w:rsidP="006B34C0">
      <w:pPr>
        <w:numPr>
          <w:ilvl w:val="0"/>
          <w:numId w:val="29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 xml:space="preserve">Di aver preso visione del Regolamento del Servizio Asilo Nido disponibile sul sito del Comune al link seguente :  </w:t>
      </w:r>
      <w:hyperlink r:id="rId8" w:history="1">
        <w:r>
          <w:rPr>
            <w:rStyle w:val="Collegamentoipertestuale"/>
            <w:rFonts w:ascii="Calibri" w:hAnsi="Calibri" w:cs="Calibri"/>
            <w:bCs/>
            <w:sz w:val="22"/>
            <w:szCs w:val="22"/>
          </w:rPr>
          <w:t>https://www.comune.baveno.vb.it/asilo-nido-giuse-buscaglia/</w:t>
        </w:r>
      </w:hyperlink>
      <w:r>
        <w:rPr>
          <w:rStyle w:val="Collegamentoipertestuale"/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Arial"/>
          <w:b/>
          <w:u w:val="single"/>
        </w:rPr>
        <w:t>(Vedere documenti e materiali scaricabili in fondo alla pagina web)</w:t>
      </w:r>
    </w:p>
    <w:p w14:paraId="7B742E23" w14:textId="77777777" w:rsidR="006B34C0" w:rsidRDefault="006B34C0" w:rsidP="006B34C0">
      <w:pPr>
        <w:numPr>
          <w:ilvl w:val="0"/>
          <w:numId w:val="29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Di essere a conoscenza dei criteri di ammissione alla frequenza di cui all’art 4 del Regolamento sopracitato;</w:t>
      </w:r>
    </w:p>
    <w:p w14:paraId="331B0208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  <w:b/>
          <w:u w:val="single"/>
        </w:rPr>
      </w:pPr>
    </w:p>
    <w:p w14:paraId="2E29B690" w14:textId="2582EFF3" w:rsidR="006B34C0" w:rsidRDefault="006B34C0" w:rsidP="006B34C0">
      <w:pPr>
        <w:numPr>
          <w:ilvl w:val="0"/>
          <w:numId w:val="29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 xml:space="preserve">Di essere in regola con il programma vaccinale ai sensi della Legge 31/07/2017, n.119, per il figlio/a per il/la quale richiede l’iscrizione al Servizio Asilo Nido. </w:t>
      </w:r>
    </w:p>
    <w:p w14:paraId="114D7AF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</w:rPr>
      </w:pPr>
    </w:p>
    <w:p w14:paraId="6474437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Al fine di assegnare i punteggi per l’ammissione si prega di apporre una crocetta alla voce interessata:</w:t>
      </w:r>
    </w:p>
    <w:p w14:paraId="5B4CA988" w14:textId="77777777" w:rsidR="006B34C0" w:rsidRDefault="006B34C0" w:rsidP="006B34C0">
      <w:pPr>
        <w:numPr>
          <w:ilvl w:val="0"/>
          <w:numId w:val="30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Bambini portatori di handicap (con certificazione L. 104/92)</w:t>
      </w:r>
    </w:p>
    <w:p w14:paraId="2710B1EE" w14:textId="77777777" w:rsidR="006B34C0" w:rsidRDefault="006B34C0" w:rsidP="006B34C0">
      <w:pPr>
        <w:numPr>
          <w:ilvl w:val="0"/>
          <w:numId w:val="30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Bambini con un solo genitore (orfani o non riconosciuti)</w:t>
      </w:r>
    </w:p>
    <w:p w14:paraId="4686C40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</w:p>
    <w:p w14:paraId="3B1B7F89" w14:textId="3DAA300F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u w:val="single"/>
        </w:rPr>
        <w:t>SITUAZIONE IN RELAZIONE AI FIGLI</w:t>
      </w:r>
      <w:r>
        <w:rPr>
          <w:rFonts w:ascii="Calibri" w:hAnsi="Calibri" w:cs="Arial"/>
        </w:rPr>
        <w:t xml:space="preserve"> (escluso quello per cui si chiede l’iscrizione -indicare il numero nella casella)</w:t>
      </w:r>
    </w:p>
    <w:p w14:paraId="28F884AF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 età inferiore ai tre anni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punti 3  </w:t>
      </w:r>
      <w:r>
        <w:rPr>
          <w:rFonts w:ascii="Calibri" w:hAnsi="Calibri" w:cs="Arial"/>
          <w:sz w:val="16"/>
          <w:szCs w:val="16"/>
        </w:rPr>
        <w:t>( a figlio)</w:t>
      </w:r>
    </w:p>
    <w:p w14:paraId="61070636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 età inferiore ai tre anni già inserito nell’</w:t>
      </w:r>
    </w:p>
    <w:p w14:paraId="6586413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asilo nido comunale</w:t>
      </w:r>
      <w:r>
        <w:rPr>
          <w:rFonts w:ascii="Calibri" w:hAnsi="Calibri" w:cs="Arial"/>
        </w:rPr>
        <w:tab/>
        <w:t xml:space="preserve">                                                                                     punti 4   </w:t>
      </w:r>
      <w:r>
        <w:rPr>
          <w:rFonts w:ascii="Calibri" w:hAnsi="Calibri" w:cs="Arial"/>
          <w:sz w:val="16"/>
          <w:szCs w:val="16"/>
        </w:rPr>
        <w:t>( a figlio)</w:t>
      </w:r>
    </w:p>
    <w:p w14:paraId="6A8202D9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pos="7938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Di età inferiore ai sette anni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                      punti 2   </w:t>
      </w:r>
      <w:r>
        <w:rPr>
          <w:rFonts w:ascii="Calibri" w:hAnsi="Calibri" w:cs="Arial"/>
          <w:sz w:val="16"/>
          <w:szCs w:val="16"/>
        </w:rPr>
        <w:t>( a figlio)</w:t>
      </w:r>
    </w:p>
    <w:p w14:paraId="18B42D6E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Di età inferiore ai 14 anni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punti 1   </w:t>
      </w:r>
      <w:r>
        <w:rPr>
          <w:rFonts w:ascii="Calibri" w:hAnsi="Calibri" w:cs="Arial"/>
          <w:sz w:val="16"/>
          <w:szCs w:val="16"/>
        </w:rPr>
        <w:t>( a figlio)</w:t>
      </w:r>
    </w:p>
    <w:p w14:paraId="533F8C55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 portatore di handicap (con certificazione L. 104/92)                                     punti 6</w:t>
      </w:r>
    </w:p>
    <w:p w14:paraId="47F77BA2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</w:p>
    <w:p w14:paraId="7C4EDF1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SITUAZIONE FAMILIARE</w:t>
      </w:r>
    </w:p>
    <w:p w14:paraId="78D2B05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u w:val="single"/>
        </w:rPr>
        <w:t xml:space="preserve"> (Certificata Anagraficamente</w:t>
      </w:r>
      <w:r>
        <w:rPr>
          <w:rFonts w:ascii="Calibri" w:hAnsi="Calibri" w:cs="Arial"/>
        </w:rPr>
        <w:t>)</w:t>
      </w:r>
    </w:p>
    <w:p w14:paraId="45C38153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figlio di separato/a divorziato/a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punti 3</w:t>
      </w:r>
    </w:p>
    <w:p w14:paraId="78451BE6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figlio riconosciuto che vive in un nucleo con un solo genitore                                punti 3</w:t>
      </w:r>
    </w:p>
    <w:p w14:paraId="0E4C4317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nucleo con un solo genitore (orfano o non riconosciuto)</w:t>
      </w:r>
      <w:r>
        <w:rPr>
          <w:rFonts w:ascii="Calibri" w:hAnsi="Calibri" w:cs="Arial"/>
        </w:rPr>
        <w:tab/>
        <w:t xml:space="preserve">                                punti 4</w:t>
      </w:r>
    </w:p>
    <w:p w14:paraId="1EB678A3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 xml:space="preserve">nucleo con 2 genitori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punti 2</w:t>
      </w:r>
    </w:p>
    <w:p w14:paraId="593ED04B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</w:p>
    <w:p w14:paraId="59C9A73C" w14:textId="77777777" w:rsidR="006B34C0" w:rsidRDefault="006B34C0" w:rsidP="006B34C0">
      <w:pPr>
        <w:numPr>
          <w:ilvl w:val="0"/>
          <w:numId w:val="32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Bambini con famigliare ( entro il terzo grado) portatore di handicap</w:t>
      </w:r>
    </w:p>
    <w:p w14:paraId="28218868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(certificata ASL)</w:t>
      </w:r>
    </w:p>
    <w:p w14:paraId="297ACEEE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(con invalidità certificata pari almeno ai 2/3)                </w:t>
      </w:r>
      <w:r>
        <w:rPr>
          <w:rFonts w:ascii="Calibri" w:hAnsi="Calibri" w:cs="Arial"/>
        </w:rPr>
        <w:tab/>
        <w:t xml:space="preserve">                                punti 3</w:t>
      </w:r>
    </w:p>
    <w:p w14:paraId="67614F6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ab/>
        <w:t xml:space="preserve">             </w:t>
      </w:r>
    </w:p>
    <w:p w14:paraId="1B314066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Per ogni persona con invalidità pari o superiore al 74%</w:t>
      </w:r>
    </w:p>
    <w:p w14:paraId="4B80522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Presenti in uno dei nuclei familiari dei nonni, se residenti in Baveno o</w:t>
      </w:r>
    </w:p>
    <w:p w14:paraId="14DDB9B5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nei comuni confinanti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punti 1,5</w:t>
      </w:r>
    </w:p>
    <w:p w14:paraId="7C3734D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rPr>
          <w:rFonts w:ascii="Calibri" w:hAnsi="Calibri" w:cs="Arial"/>
          <w:b/>
          <w:u w:val="single"/>
        </w:rPr>
      </w:pPr>
    </w:p>
    <w:p w14:paraId="6CF3935E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  <w:u w:val="single"/>
        </w:rPr>
      </w:pPr>
    </w:p>
    <w:p w14:paraId="576966D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SITUAZIONE LAVORATIVA GENITORE 1</w:t>
      </w:r>
    </w:p>
    <w:p w14:paraId="019C5E3E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  <w:u w:val="single"/>
        </w:rPr>
      </w:pPr>
    </w:p>
    <w:p w14:paraId="66D83335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</w:rPr>
      </w:pPr>
    </w:p>
    <w:p w14:paraId="0F316B6C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u w:val="single"/>
        </w:rPr>
        <w:t>RAPPORTO DI LAVORO</w:t>
      </w:r>
      <w:r>
        <w:rPr>
          <w:rFonts w:ascii="Calibri" w:hAnsi="Calibri" w:cs="Arial"/>
        </w:rPr>
        <w:t xml:space="preserve">  (punteggio da attribuire ad ogni genitore*) – </w:t>
      </w:r>
      <w:r>
        <w:rPr>
          <w:rFonts w:ascii="Calibri" w:hAnsi="Calibri" w:cs="Arial"/>
          <w:b/>
          <w:u w:val="single"/>
        </w:rPr>
        <w:t>barrare una sola casella per ogni argomento:</w:t>
      </w:r>
    </w:p>
    <w:p w14:paraId="75F2D42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</w:p>
    <w:p w14:paraId="7FC154F9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a tempo pieno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punti 3</w:t>
      </w:r>
    </w:p>
    <w:p w14:paraId="36E5C3E0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part-time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punti 2</w:t>
      </w:r>
    </w:p>
    <w:p w14:paraId="2798461D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part –time (meno di 20 h sett. o da 3/6 mesi/anno)                                 punti 1,5</w:t>
      </w:r>
    </w:p>
    <w:p w14:paraId="17C682EE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stagionale a 8 mesi l’anno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punti 2,5</w:t>
      </w:r>
    </w:p>
    <w:p w14:paraId="3599A75F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studenti di Scuole Medie Superiori/Università</w:t>
      </w:r>
      <w:r>
        <w:rPr>
          <w:rFonts w:ascii="Calibri" w:hAnsi="Calibri" w:cs="Arial"/>
        </w:rPr>
        <w:tab/>
      </w:r>
    </w:p>
    <w:p w14:paraId="62B6C93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(limitatamente alla prima laurea in corso ed iscritta</w:t>
      </w:r>
    </w:p>
    <w:p w14:paraId="19523DC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da almeno due anni)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                    punti 2</w:t>
      </w:r>
    </w:p>
    <w:p w14:paraId="03193D10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disoccupata con meno di 24 mesi – documentata o </w:t>
      </w:r>
    </w:p>
    <w:p w14:paraId="7A4837A5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in mobilità                                                                                                                     punti  1</w:t>
      </w:r>
    </w:p>
    <w:p w14:paraId="3F8BB4EC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</w:t>
      </w:r>
    </w:p>
    <w:p w14:paraId="6DA8959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 xml:space="preserve">TIPOLOGIA DI LAVORO </w:t>
      </w:r>
    </w:p>
    <w:p w14:paraId="777F326B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lavoratore autonomo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punti 1</w:t>
      </w:r>
    </w:p>
    <w:p w14:paraId="65BE2330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lavoratore dipendente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punti 2</w:t>
      </w:r>
    </w:p>
    <w:p w14:paraId="4A58CD11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sz w:val="20"/>
        </w:rPr>
      </w:pPr>
    </w:p>
    <w:p w14:paraId="4BBFDCD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MODALITA’ DI  LAVORO  (solo per lavoratori su turno)</w:t>
      </w:r>
    </w:p>
    <w:p w14:paraId="1A8811E1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solo notturno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punti 2,5</w:t>
      </w:r>
    </w:p>
    <w:p w14:paraId="71229C2F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notturno per almeno 5 notti al mese                                                                      punti 1,5</w:t>
      </w:r>
    </w:p>
    <w:p w14:paraId="57CEA0CC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turno diurno della durata di almeno 6 ore</w:t>
      </w:r>
    </w:p>
    <w:p w14:paraId="2CFB975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sull’arco orario lavorativo di almeno 14 ore                                                          punti 1       </w:t>
      </w:r>
    </w:p>
    <w:p w14:paraId="4AE9A74B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</w:p>
    <w:p w14:paraId="00C3B50D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142"/>
        <w:jc w:val="both"/>
        <w:rPr>
          <w:rFonts w:ascii="Calibri" w:hAnsi="Calibri" w:cs="Arial"/>
          <w:u w:val="single"/>
        </w:rPr>
      </w:pPr>
    </w:p>
    <w:p w14:paraId="6F056E2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142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SEDE DI LAVORO</w:t>
      </w:r>
    </w:p>
    <w:p w14:paraId="3E60352C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Baveno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punti 0</w:t>
      </w:r>
    </w:p>
    <w:p w14:paraId="0BE4BE5E" w14:textId="1A38EEFC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Distanza tra sede di lavoro e residenza inferiore ai 18 km                                  punti 0,5</w:t>
      </w:r>
    </w:p>
    <w:p w14:paraId="6167C668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Distanza tra sede di lavoro e residenza tra i 18</w:t>
      </w:r>
    </w:p>
    <w:p w14:paraId="65336EB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ed i 50 km                                                                                                                          punti 1</w:t>
      </w:r>
    </w:p>
    <w:p w14:paraId="012AD0F4" w14:textId="4400827A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Superiore ai 50 km                                                                                                      punti 1.5</w:t>
      </w:r>
    </w:p>
    <w:p w14:paraId="629EC0C8" w14:textId="20B8E70F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Senza sede fissa    (documentata dal datore di lavoro)                                        punti 2                                           </w:t>
      </w:r>
    </w:p>
    <w:p w14:paraId="7F56B5E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142"/>
        <w:jc w:val="both"/>
        <w:rPr>
          <w:rFonts w:ascii="Calibri" w:hAnsi="Calibri" w:cs="Arial"/>
        </w:rPr>
      </w:pPr>
    </w:p>
    <w:p w14:paraId="3C8E921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142"/>
        <w:jc w:val="both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 xml:space="preserve">       </w:t>
      </w:r>
    </w:p>
    <w:p w14:paraId="7D0CDE6D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  <w:u w:val="single"/>
        </w:rPr>
      </w:pPr>
    </w:p>
    <w:p w14:paraId="2813C943" w14:textId="3F09FBC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SITUAZIONE LAVORATIVA GENITORE 2:</w:t>
      </w:r>
    </w:p>
    <w:p w14:paraId="1A1CDDF1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u w:val="single"/>
        </w:rPr>
      </w:pPr>
    </w:p>
    <w:p w14:paraId="607B2EC8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u w:val="single"/>
        </w:rPr>
      </w:pPr>
    </w:p>
    <w:p w14:paraId="70BE8C6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u w:val="single"/>
        </w:rPr>
        <w:t>RAPPORTO DI LAVORO</w:t>
      </w:r>
      <w:r>
        <w:rPr>
          <w:rFonts w:ascii="Calibri" w:hAnsi="Calibri" w:cs="Arial"/>
        </w:rPr>
        <w:t xml:space="preserve"> (punteggio da attribuire ad ogni genitore*) – </w:t>
      </w:r>
      <w:r>
        <w:rPr>
          <w:rFonts w:ascii="Calibri" w:hAnsi="Calibri" w:cs="Arial"/>
          <w:b/>
          <w:u w:val="single"/>
        </w:rPr>
        <w:t>barrare una sola casella per ogni argomento:</w:t>
      </w:r>
    </w:p>
    <w:p w14:paraId="591CBB15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u w:val="single"/>
        </w:rPr>
      </w:pPr>
    </w:p>
    <w:p w14:paraId="3E41FE0E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a tempo pieno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punti 3</w:t>
      </w:r>
    </w:p>
    <w:p w14:paraId="04BC285F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part-time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punti 2</w:t>
      </w:r>
    </w:p>
    <w:p w14:paraId="41656A5A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part –time (meno di 20 h sett. o da 3/6 mesi/anno)                          punti 1,5</w:t>
      </w:r>
    </w:p>
    <w:p w14:paraId="6AADCE1E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lavoro stagionale a 8 mesi l’anno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punti 2,5</w:t>
      </w:r>
    </w:p>
    <w:p w14:paraId="28C9436B" w14:textId="77777777" w:rsidR="006B34C0" w:rsidRDefault="006B34C0" w:rsidP="006B34C0">
      <w:pPr>
        <w:numPr>
          <w:ilvl w:val="0"/>
          <w:numId w:val="33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studenti di Scuole Medie Superiori/Università</w:t>
      </w:r>
      <w:r>
        <w:rPr>
          <w:rFonts w:ascii="Calibri" w:hAnsi="Calibri" w:cs="Arial"/>
        </w:rPr>
        <w:tab/>
      </w:r>
    </w:p>
    <w:p w14:paraId="4C2C36A3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(limitatamente alla prima laurea in corso e</w:t>
      </w:r>
    </w:p>
    <w:p w14:paraId="5738F21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iscritto da almeno due anni)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               punti 2</w:t>
      </w:r>
    </w:p>
    <w:p w14:paraId="3EAC4541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disoccupato con meno di 24 mesi – documentata o</w:t>
      </w:r>
    </w:p>
    <w:p w14:paraId="71E9B3D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in mobilità</w:t>
      </w:r>
      <w:r>
        <w:rPr>
          <w:rFonts w:ascii="Calibri" w:hAnsi="Calibri" w:cs="Arial"/>
        </w:rPr>
        <w:tab/>
        <w:t xml:space="preserve">                                                                            punti  1</w:t>
      </w:r>
    </w:p>
    <w:p w14:paraId="2DA52828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</w:p>
    <w:p w14:paraId="3402537C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u w:val="single"/>
        </w:rPr>
        <w:t>TIPOLOGIA DI LAVORO</w:t>
      </w:r>
      <w:r>
        <w:rPr>
          <w:rFonts w:ascii="Calibri" w:hAnsi="Calibri" w:cs="Arial"/>
        </w:rPr>
        <w:t>:</w:t>
      </w:r>
    </w:p>
    <w:p w14:paraId="5849846D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lavoratore autonomo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punti 1</w:t>
      </w:r>
    </w:p>
    <w:p w14:paraId="176A3546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lavoratore dipendente                                                                                        punti 2</w:t>
      </w:r>
    </w:p>
    <w:p w14:paraId="608A729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14:paraId="3A5A81C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u w:val="single"/>
        </w:rPr>
        <w:t>MODALITA’ DI  LAVORO</w:t>
      </w:r>
      <w:r>
        <w:rPr>
          <w:rFonts w:ascii="Calibri" w:hAnsi="Calibri" w:cs="Arial"/>
        </w:rPr>
        <w:t xml:space="preserve">  (solo per lavoratori su turno)</w:t>
      </w:r>
    </w:p>
    <w:p w14:paraId="3D31FD0C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solo notturno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punti 2,5</w:t>
      </w:r>
    </w:p>
    <w:p w14:paraId="41C586F5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notturno per almeno 5 notti al mese                                                                punti 1,5</w:t>
      </w:r>
    </w:p>
    <w:p w14:paraId="51D7376D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turno diurno della durata di almeno 6 ore</w:t>
      </w:r>
    </w:p>
    <w:p w14:paraId="487622F2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sull’arco orario lavorativo di almeno 14 ore                                                    punti 1   </w:t>
      </w:r>
    </w:p>
    <w:p w14:paraId="7727694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</w:p>
    <w:p w14:paraId="3DFF31BF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142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u w:val="single"/>
        </w:rPr>
        <w:t>SEDE DI LAVORO</w:t>
      </w:r>
    </w:p>
    <w:p w14:paraId="02243B97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Baveno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punti 0</w:t>
      </w:r>
    </w:p>
    <w:p w14:paraId="430EC31B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Distanza tra sede di lavoro e residenza inferiore ai 18 km                           punti  0.5</w:t>
      </w:r>
    </w:p>
    <w:p w14:paraId="285FC5F1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Distanza tra sede di lavoro e residenza:</w:t>
      </w:r>
    </w:p>
    <w:p w14:paraId="7D3984F1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 □   tra i 18 ed i 50 km                                                                                        punti 1</w:t>
      </w:r>
    </w:p>
    <w:p w14:paraId="22ADFBF3" w14:textId="77777777" w:rsidR="006B34C0" w:rsidRDefault="006B34C0" w:rsidP="006B34C0">
      <w:pPr>
        <w:tabs>
          <w:tab w:val="left" w:pos="3261"/>
          <w:tab w:val="left" w:pos="4962"/>
          <w:tab w:val="left" w:pos="6804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- □   superiore ai 50 km                                                                                       punti 1.5</w:t>
      </w:r>
    </w:p>
    <w:p w14:paraId="07A7706C" w14:textId="77777777" w:rsidR="006B34C0" w:rsidRDefault="006B34C0" w:rsidP="006B34C0">
      <w:pPr>
        <w:numPr>
          <w:ilvl w:val="0"/>
          <w:numId w:val="31"/>
        </w:num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Senza sede fissa    (documentata dal datore di lavoro)                                 punti 2</w:t>
      </w:r>
    </w:p>
    <w:p w14:paraId="3D909C3A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ind w:left="36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</w:t>
      </w:r>
    </w:p>
    <w:p w14:paraId="6FC6315D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</w:rPr>
        <w:t>*</w:t>
      </w:r>
      <w:r>
        <w:rPr>
          <w:rFonts w:ascii="Calibri" w:hAnsi="Calibri" w:cs="Arial"/>
          <w:u w:val="single"/>
        </w:rPr>
        <w:t>Nel caso di un nucleo con un solo genitore (orfano o non riconosciuto) il punteggio attribuito al genitore viene raddoppiato.</w:t>
      </w:r>
    </w:p>
    <w:p w14:paraId="2160A3E4" w14:textId="77777777" w:rsidR="006B34C0" w:rsidRDefault="006B34C0" w:rsidP="006B34C0">
      <w:pPr>
        <w:tabs>
          <w:tab w:val="left" w:leader="dot" w:pos="3261"/>
          <w:tab w:val="left" w:pos="4962"/>
          <w:tab w:val="left" w:pos="6237"/>
          <w:tab w:val="left" w:leader="dot" w:pos="9498"/>
          <w:tab w:val="left" w:leader="dot" w:pos="9639"/>
        </w:tabs>
        <w:jc w:val="both"/>
        <w:rPr>
          <w:rFonts w:ascii="Calibri" w:hAnsi="Calibri" w:cs="Arial"/>
        </w:rPr>
      </w:pPr>
    </w:p>
    <w:p w14:paraId="137C12E9" w14:textId="77777777" w:rsidR="006B34C0" w:rsidRDefault="006B34C0" w:rsidP="006B34C0">
      <w:pPr>
        <w:tabs>
          <w:tab w:val="left" w:leader="dot" w:pos="3261"/>
          <w:tab w:val="left" w:pos="4962"/>
          <w:tab w:val="left" w:pos="6237"/>
          <w:tab w:val="left" w:leader="dot" w:pos="9498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Baveno, li___________________                  IL RICHIEDENTE____________________</w:t>
      </w:r>
    </w:p>
    <w:p w14:paraId="19EE2726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</w:rPr>
      </w:pPr>
    </w:p>
    <w:p w14:paraId="6060A09D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sz w:val="16"/>
          <w:szCs w:val="16"/>
          <w:u w:val="single"/>
        </w:rPr>
        <w:t xml:space="preserve">Dichiara, successivamente di essere a conoscenza dell’informativa al trattamento dei dati ai sensi degli articoli 14 e 15 del GDPR 2016/679 pubblicata sul sito del Comune di Baveno al seguente indirizzo:  </w:t>
      </w:r>
      <w:r>
        <w:rPr>
          <w:rFonts w:ascii="Calibri" w:hAnsi="Calibri" w:cs="Arial"/>
          <w:b/>
          <w:u w:val="single"/>
        </w:rPr>
        <w:t xml:space="preserve">:   </w:t>
      </w:r>
      <w:hyperlink r:id="rId9" w:history="1">
        <w:r>
          <w:rPr>
            <w:rStyle w:val="Collegamentoipertestuale"/>
            <w:rFonts w:ascii="Calibri" w:hAnsi="Calibri" w:cs="Calibri"/>
            <w:bCs/>
            <w:sz w:val="22"/>
            <w:szCs w:val="22"/>
          </w:rPr>
          <w:t>https://www.comune.baveno.vb.it/asilo-nido-giuse-buscaglia/</w:t>
        </w:r>
      </w:hyperlink>
      <w:r>
        <w:rPr>
          <w:rFonts w:ascii="Calibri" w:hAnsi="Calibri"/>
          <w:b/>
          <w:sz w:val="16"/>
          <w:szCs w:val="16"/>
          <w:u w:val="single"/>
        </w:rPr>
        <w:t xml:space="preserve"> e di prestare il proprio consenso</w:t>
      </w:r>
    </w:p>
    <w:p w14:paraId="41D92992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sz w:val="22"/>
          <w:u w:val="single"/>
        </w:rPr>
      </w:pPr>
    </w:p>
    <w:p w14:paraId="431C9949" w14:textId="77777777" w:rsidR="006B34C0" w:rsidRDefault="006B34C0" w:rsidP="006B34C0">
      <w:pPr>
        <w:tabs>
          <w:tab w:val="left" w:leader="dot" w:pos="3261"/>
          <w:tab w:val="left" w:pos="4962"/>
          <w:tab w:val="left" w:pos="6237"/>
          <w:tab w:val="left" w:leader="dot" w:pos="9498"/>
          <w:tab w:val="left" w:leader="dot" w:pos="9639"/>
        </w:tabs>
        <w:jc w:val="both"/>
        <w:rPr>
          <w:rFonts w:ascii="Calibri" w:hAnsi="Calibri" w:cs="Arial"/>
        </w:rPr>
      </w:pPr>
      <w:r>
        <w:rPr>
          <w:rFonts w:ascii="Calibri" w:hAnsi="Calibri" w:cs="Arial"/>
        </w:rPr>
        <w:t>Baveno, li___________________                  IL RICHIEDENTE____________________</w:t>
      </w:r>
    </w:p>
    <w:p w14:paraId="3B3157CB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sz w:val="22"/>
          <w:u w:val="single"/>
        </w:rPr>
      </w:pPr>
    </w:p>
    <w:p w14:paraId="6F01CB2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sz w:val="22"/>
          <w:u w:val="single"/>
        </w:rPr>
      </w:pPr>
      <w:r>
        <w:rPr>
          <w:rFonts w:ascii="Calibri" w:hAnsi="Calibri" w:cs="Arial"/>
          <w:b/>
          <w:sz w:val="22"/>
          <w:u w:val="single"/>
        </w:rPr>
        <w:t xml:space="preserve">N.B. La presente domanda deve essere consegnata all’Ufficio asilo Nido del Comune di Baveno – c/o Casa dell’Anziano  in Via 17 Martiri 33– 28831 BAVENO oppure inviata al seguente indirizzo mail:  </w:t>
      </w:r>
      <w:hyperlink r:id="rId10" w:history="1">
        <w:r>
          <w:rPr>
            <w:rStyle w:val="Collegamentoipertestuale"/>
            <w:rFonts w:ascii="Calibri" w:hAnsi="Calibri" w:cs="Arial"/>
            <w:b/>
            <w:sz w:val="22"/>
          </w:rPr>
          <w:t>servizisociali@comune.baveno.vb.it</w:t>
        </w:r>
      </w:hyperlink>
      <w:r>
        <w:rPr>
          <w:rFonts w:ascii="Calibri" w:hAnsi="Calibri" w:cs="Arial"/>
          <w:b/>
          <w:sz w:val="22"/>
          <w:u w:val="single"/>
        </w:rPr>
        <w:t xml:space="preserve"> </w:t>
      </w:r>
    </w:p>
    <w:p w14:paraId="32DB912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sz w:val="22"/>
          <w:u w:val="single"/>
        </w:rPr>
      </w:pPr>
    </w:p>
    <w:p w14:paraId="58F9BAB0" w14:textId="7F7BE52C" w:rsidR="00E86B3B" w:rsidRPr="00E86B3B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  <w:u w:val="single"/>
        </w:rPr>
      </w:pPr>
      <w:r>
        <w:rPr>
          <w:rFonts w:ascii="Calibri" w:hAnsi="Calibri" w:cs="Arial"/>
          <w:b/>
          <w:u w:val="single"/>
        </w:rPr>
        <w:t>Allega alla presente i seguenti documenti</w:t>
      </w:r>
      <w:r>
        <w:rPr>
          <w:rFonts w:ascii="Calibri" w:hAnsi="Calibri" w:cs="Arial"/>
          <w:u w:val="single"/>
        </w:rPr>
        <w:t>:</w:t>
      </w:r>
    </w:p>
    <w:p w14:paraId="5CBC48B4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- Copia documento di identità in corso di validità del genitore richiedente l’iscrizione;</w:t>
      </w:r>
    </w:p>
    <w:p w14:paraId="3E3E0A97" w14:textId="6419D5AA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 xml:space="preserve">- Per i richiedenti tariffa agevolata di cui alla D.G.C. n. 176 del 11.11.2021  ( valido esclusivamente per i residenti sul territorio  del comune di Baveno), </w:t>
      </w:r>
      <w:r w:rsidR="00293BF3">
        <w:rPr>
          <w:rFonts w:ascii="Calibri" w:hAnsi="Calibri" w:cs="Arial"/>
          <w:b/>
          <w:u w:val="single"/>
        </w:rPr>
        <w:t xml:space="preserve">copia </w:t>
      </w:r>
      <w:r>
        <w:rPr>
          <w:rFonts w:ascii="Calibri" w:hAnsi="Calibri" w:cs="Arial"/>
          <w:b/>
          <w:u w:val="single"/>
        </w:rPr>
        <w:t>attestazione ISEE</w:t>
      </w:r>
      <w:r w:rsidR="00293BF3">
        <w:rPr>
          <w:rFonts w:ascii="Calibri" w:hAnsi="Calibri" w:cs="Arial"/>
          <w:b/>
          <w:u w:val="single"/>
        </w:rPr>
        <w:t xml:space="preserve"> </w:t>
      </w:r>
      <w:r>
        <w:rPr>
          <w:rFonts w:ascii="Calibri" w:hAnsi="Calibri" w:cs="Arial"/>
          <w:b/>
          <w:u w:val="single"/>
        </w:rPr>
        <w:t>in corso di validità.</w:t>
      </w:r>
    </w:p>
    <w:p w14:paraId="6D291D97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spacing w:line="360" w:lineRule="auto"/>
        <w:jc w:val="both"/>
        <w:rPr>
          <w:rFonts w:ascii="Calibri" w:hAnsi="Calibri" w:cs="Arial"/>
          <w:u w:val="single"/>
        </w:rPr>
      </w:pPr>
    </w:p>
    <w:p w14:paraId="5D6128C8" w14:textId="77777777" w:rsidR="006B34C0" w:rsidRDefault="006B34C0" w:rsidP="006B34C0">
      <w:pPr>
        <w:tabs>
          <w:tab w:val="left" w:pos="3261"/>
          <w:tab w:val="left" w:pos="4962"/>
          <w:tab w:val="left" w:pos="6237"/>
          <w:tab w:val="left" w:leader="dot" w:pos="9356"/>
          <w:tab w:val="left" w:leader="dot" w:pos="9639"/>
        </w:tabs>
        <w:jc w:val="both"/>
        <w:rPr>
          <w:rFonts w:ascii="Calibri" w:hAnsi="Calibri" w:cs="Arial"/>
          <w:b/>
          <w:sz w:val="22"/>
          <w:u w:val="single"/>
        </w:rPr>
      </w:pPr>
    </w:p>
    <w:p w14:paraId="34D5B0DB" w14:textId="5428F294" w:rsidR="00431AD1" w:rsidRPr="00EE0C8D" w:rsidRDefault="00431AD1" w:rsidP="00EE0C8D">
      <w:pPr>
        <w:ind w:left="6372" w:firstLine="7"/>
        <w:jc w:val="both"/>
        <w:rPr>
          <w:rFonts w:ascii="Arial" w:hAnsi="Arial" w:cs="Arial"/>
          <w:sz w:val="14"/>
          <w:szCs w:val="14"/>
        </w:rPr>
      </w:pPr>
    </w:p>
    <w:sectPr w:rsidR="00431AD1" w:rsidRPr="00EE0C8D">
      <w:headerReference w:type="default" r:id="rId11"/>
      <w:headerReference w:type="first" r:id="rId12"/>
      <w:footerReference w:type="first" r:id="rId13"/>
      <w:pgSz w:w="11907" w:h="16840" w:code="9"/>
      <w:pgMar w:top="1701" w:right="1134" w:bottom="170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2ED43" w14:textId="77777777" w:rsidR="00C72165" w:rsidRDefault="00C72165">
      <w:r>
        <w:separator/>
      </w:r>
    </w:p>
  </w:endnote>
  <w:endnote w:type="continuationSeparator" w:id="0">
    <w:p w14:paraId="7676C7C9" w14:textId="77777777" w:rsidR="00C72165" w:rsidRDefault="00C72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9BFB5" w14:textId="77777777" w:rsidR="005551BF" w:rsidRDefault="005551BF">
    <w:pPr>
      <w:pStyle w:val="Pidipagina"/>
      <w:tabs>
        <w:tab w:val="clear" w:pos="4819"/>
      </w:tabs>
      <w:jc w:val="center"/>
      <w:rPr>
        <w:rFonts w:ascii="Arial" w:hAnsi="Arial"/>
        <w:color w:val="808080"/>
        <w:sz w:val="18"/>
      </w:rPr>
    </w:pPr>
    <w:r>
      <w:rPr>
        <w:rFonts w:ascii="Arial" w:hAnsi="Arial"/>
        <w:color w:val="808080"/>
        <w:sz w:val="18"/>
      </w:rPr>
      <w:t>Cod.Fisc.0</w:t>
    </w:r>
    <w:r w:rsidR="00CC1DA0">
      <w:rPr>
        <w:rFonts w:ascii="Arial" w:hAnsi="Arial"/>
        <w:color w:val="808080"/>
        <w:sz w:val="18"/>
      </w:rPr>
      <w:t>0388490039; Tel. 0323.1980261 /0323.924484 interno 2</w:t>
    </w:r>
    <w:r>
      <w:rPr>
        <w:rFonts w:ascii="Arial" w:hAnsi="Arial"/>
        <w:color w:val="808080"/>
        <w:sz w:val="18"/>
      </w:rPr>
      <w:t xml:space="preserve">; e-mail: </w:t>
    </w:r>
    <w:r w:rsidR="00CC1DA0">
      <w:rPr>
        <w:rFonts w:ascii="Arial" w:hAnsi="Arial"/>
        <w:color w:val="808080"/>
        <w:sz w:val="18"/>
      </w:rPr>
      <w:t>sevizisociali@comune.baveno.vb.it</w:t>
    </w:r>
  </w:p>
  <w:p w14:paraId="46EC831B" w14:textId="77777777" w:rsidR="005551BF" w:rsidRDefault="005551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B097" w14:textId="77777777" w:rsidR="00C72165" w:rsidRDefault="00C72165">
      <w:r>
        <w:separator/>
      </w:r>
    </w:p>
  </w:footnote>
  <w:footnote w:type="continuationSeparator" w:id="0">
    <w:p w14:paraId="74848E5B" w14:textId="77777777" w:rsidR="00C72165" w:rsidRDefault="00C72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010CF" w14:textId="77777777" w:rsidR="009D23AB" w:rsidRPr="00C74C62" w:rsidRDefault="00847212" w:rsidP="00C74C62">
    <w:pPr>
      <w:pStyle w:val="Intestazione"/>
    </w:pPr>
    <w:r w:rsidRPr="00C74C62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DCA62" w14:textId="77777777" w:rsidR="0046325F" w:rsidRPr="0046325F" w:rsidRDefault="0046325F" w:rsidP="0046325F">
    <w:pPr>
      <w:pStyle w:val="Titolo4"/>
      <w:jc w:val="left"/>
      <w:rPr>
        <w:rFonts w:ascii="Arial" w:hAnsi="Arial"/>
      </w:rPr>
    </w:pPr>
    <w:r>
      <w:rPr>
        <w:rFonts w:ascii="Arial" w:hAnsi="Arial"/>
      </w:rPr>
      <w:t xml:space="preserve">              </w:t>
    </w:r>
    <w:r w:rsidR="004F0C6D">
      <w:rPr>
        <w:noProof/>
      </w:rPr>
      <w:drawing>
        <wp:inline distT="0" distB="0" distL="0" distR="0" wp14:anchorId="5FE93CAE" wp14:editId="11C9CABC">
          <wp:extent cx="749300" cy="965200"/>
          <wp:effectExtent l="0" t="0" r="0" b="6350"/>
          <wp:docPr id="1" name="Immagine 1" descr="logo comu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u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</w:rPr>
      <w:tab/>
      <w:t xml:space="preserve">                                                             </w:t>
    </w:r>
    <w:r w:rsidR="00937871">
      <w:rPr>
        <w:rFonts w:ascii="Arial" w:hAnsi="Arial"/>
      </w:rPr>
      <w:t xml:space="preserve">    </w:t>
    </w:r>
    <w:r>
      <w:rPr>
        <w:rFonts w:ascii="Arial" w:hAnsi="Arial"/>
      </w:rPr>
      <w:t xml:space="preserve">   </w:t>
    </w:r>
    <w:r>
      <w:rPr>
        <w:b w:val="0"/>
        <w:bCs/>
        <w:noProof/>
        <w:sz w:val="48"/>
        <w:szCs w:val="48"/>
      </w:rPr>
      <w:drawing>
        <wp:inline distT="0" distB="0" distL="0" distR="0" wp14:anchorId="05735AE1" wp14:editId="35720F47">
          <wp:extent cx="1628775" cy="865688"/>
          <wp:effectExtent l="0" t="0" r="0" b="0"/>
          <wp:docPr id="2" name="Immagine 2" descr="U:\pittura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ittura (3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728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51BF">
      <w:rPr>
        <w:rFonts w:ascii="Arial" w:hAnsi="Arial"/>
        <w:sz w:val="40"/>
      </w:rPr>
      <w:t xml:space="preserve">CITTÀ DI </w:t>
    </w:r>
    <w:proofErr w:type="gramStart"/>
    <w:r w:rsidR="005551BF">
      <w:rPr>
        <w:rFonts w:ascii="Arial" w:hAnsi="Arial"/>
        <w:sz w:val="40"/>
      </w:rPr>
      <w:t>BAVENO</w:t>
    </w:r>
    <w:r>
      <w:rPr>
        <w:rFonts w:ascii="Arial" w:hAnsi="Arial"/>
        <w:b w:val="0"/>
        <w:sz w:val="40"/>
      </w:rPr>
      <w:t xml:space="preserve">  </w:t>
    </w:r>
    <w:r>
      <w:rPr>
        <w:rFonts w:ascii="Arial" w:hAnsi="Arial"/>
        <w:b w:val="0"/>
        <w:sz w:val="40"/>
      </w:rPr>
      <w:tab/>
    </w:r>
    <w:proofErr w:type="gramEnd"/>
    <w:r>
      <w:rPr>
        <w:rFonts w:ascii="Arial" w:hAnsi="Arial"/>
        <w:b w:val="0"/>
        <w:sz w:val="40"/>
      </w:rPr>
      <w:tab/>
    </w:r>
    <w:r>
      <w:rPr>
        <w:rFonts w:ascii="Arial" w:hAnsi="Arial"/>
        <w:b w:val="0"/>
        <w:sz w:val="40"/>
      </w:rPr>
      <w:tab/>
      <w:t xml:space="preserve">        </w:t>
    </w:r>
    <w:r w:rsidRPr="00937871">
      <w:rPr>
        <w:rFonts w:ascii="Arial" w:hAnsi="Arial"/>
        <w:sz w:val="32"/>
        <w:szCs w:val="32"/>
      </w:rPr>
      <w:t xml:space="preserve">Servizio Asilo </w:t>
    </w:r>
    <w:r w:rsidR="00937871" w:rsidRPr="00937871">
      <w:rPr>
        <w:rFonts w:ascii="Arial" w:hAnsi="Arial"/>
        <w:sz w:val="32"/>
        <w:szCs w:val="32"/>
      </w:rPr>
      <w:t>N</w:t>
    </w:r>
    <w:r w:rsidRPr="00937871">
      <w:rPr>
        <w:rFonts w:ascii="Arial" w:hAnsi="Arial"/>
        <w:sz w:val="32"/>
        <w:szCs w:val="32"/>
      </w:rPr>
      <w:t>ido</w:t>
    </w:r>
  </w:p>
  <w:p w14:paraId="6B60BD43" w14:textId="58FA88C3" w:rsidR="0046325F" w:rsidRPr="00020CBF" w:rsidRDefault="005551BF" w:rsidP="00020CBF">
    <w:pPr>
      <w:pStyle w:val="Titolo4"/>
      <w:jc w:val="left"/>
      <w:rPr>
        <w:rFonts w:ascii="Arial" w:hAnsi="Arial"/>
      </w:rPr>
    </w:pPr>
    <w:r>
      <w:rPr>
        <w:rFonts w:ascii="Arial" w:hAnsi="Arial"/>
      </w:rPr>
      <w:t>Provincia del Verbano Cusio Ossola</w:t>
    </w:r>
    <w:r w:rsidR="00937871">
      <w:rPr>
        <w:rFonts w:ascii="Arial" w:hAnsi="Arial"/>
      </w:rPr>
      <w:tab/>
    </w:r>
    <w:r w:rsidR="00937871">
      <w:rPr>
        <w:rFonts w:ascii="Arial" w:hAnsi="Arial"/>
      </w:rPr>
      <w:tab/>
    </w:r>
    <w:r w:rsidR="00937871">
      <w:rPr>
        <w:rFonts w:ascii="Arial" w:hAnsi="Arial"/>
      </w:rPr>
      <w:tab/>
    </w:r>
    <w:r w:rsidR="00937871">
      <w:rPr>
        <w:rFonts w:ascii="Arial" w:hAnsi="Arial"/>
      </w:rPr>
      <w:tab/>
      <w:t xml:space="preserve">         </w:t>
    </w:r>
    <w:proofErr w:type="gramStart"/>
    <w:r w:rsidR="00937871">
      <w:rPr>
        <w:rFonts w:ascii="Arial" w:hAnsi="Arial"/>
      </w:rPr>
      <w:t xml:space="preserve">   “</w:t>
    </w:r>
    <w:proofErr w:type="gramEnd"/>
    <w:r w:rsidR="00937871">
      <w:rPr>
        <w:rFonts w:ascii="Arial" w:hAnsi="Arial"/>
      </w:rPr>
      <w:t>G. Bus</w:t>
    </w:r>
    <w:r w:rsidR="00B41F90">
      <w:rPr>
        <w:rFonts w:ascii="Arial" w:hAnsi="Arial"/>
      </w:rPr>
      <w:t>c</w:t>
    </w:r>
    <w:r w:rsidR="00937871">
      <w:rPr>
        <w:rFonts w:ascii="Arial" w:hAnsi="Arial"/>
      </w:rPr>
      <w:t>aglia”</w:t>
    </w:r>
  </w:p>
  <w:p w14:paraId="7949B184" w14:textId="77777777" w:rsidR="005551BF" w:rsidRDefault="005551BF">
    <w:pPr>
      <w:pBdr>
        <w:bottom w:val="single" w:sz="4" w:space="1" w:color="auto"/>
      </w:pBdr>
      <w:jc w:val="center"/>
      <w:rPr>
        <w:rFonts w:ascii="Arial" w:hAnsi="Arial"/>
        <w:color w:val="FFFF00"/>
        <w:sz w:val="16"/>
      </w:rPr>
    </w:pPr>
  </w:p>
  <w:p w14:paraId="1B2C10AA" w14:textId="77777777" w:rsidR="005551BF" w:rsidRDefault="005551BF" w:rsidP="00E923CC">
    <w:pP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AC47E0"/>
    <w:multiLevelType w:val="hybridMultilevel"/>
    <w:tmpl w:val="3558DAA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8541B"/>
    <w:multiLevelType w:val="hybridMultilevel"/>
    <w:tmpl w:val="6DEA3C4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A7C30"/>
    <w:multiLevelType w:val="hybridMultilevel"/>
    <w:tmpl w:val="0D82AED2"/>
    <w:lvl w:ilvl="0" w:tplc="0410000F">
      <w:start w:val="1"/>
      <w:numFmt w:val="decimal"/>
      <w:lvlText w:val="%1.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0D6B01DC"/>
    <w:multiLevelType w:val="hybridMultilevel"/>
    <w:tmpl w:val="0A84A51C"/>
    <w:lvl w:ilvl="0" w:tplc="041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" w15:restartNumberingAfterBreak="0">
    <w:nsid w:val="0F740653"/>
    <w:multiLevelType w:val="hybridMultilevel"/>
    <w:tmpl w:val="A86E1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C178A"/>
    <w:multiLevelType w:val="hybridMultilevel"/>
    <w:tmpl w:val="7088A05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76136"/>
    <w:multiLevelType w:val="singleLevel"/>
    <w:tmpl w:val="6DC8EFA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EB0610"/>
    <w:multiLevelType w:val="hybridMultilevel"/>
    <w:tmpl w:val="7AC0A4F0"/>
    <w:lvl w:ilvl="0" w:tplc="FCBAF520">
      <w:numFmt w:val="bullet"/>
      <w:lvlText w:val="-"/>
      <w:lvlJc w:val="left"/>
      <w:pPr>
        <w:ind w:left="76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8DD7D91"/>
    <w:multiLevelType w:val="hybridMultilevel"/>
    <w:tmpl w:val="593E0C1C"/>
    <w:lvl w:ilvl="0" w:tplc="FCBAF52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23D17"/>
    <w:multiLevelType w:val="hybridMultilevel"/>
    <w:tmpl w:val="A7084F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661C3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2" w15:restartNumberingAfterBreak="0">
    <w:nsid w:val="2C0A4622"/>
    <w:multiLevelType w:val="hybridMultilevel"/>
    <w:tmpl w:val="E886E924"/>
    <w:lvl w:ilvl="0" w:tplc="7BDE777A">
      <w:start w:val="4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2DCD519C"/>
    <w:multiLevelType w:val="hybridMultilevel"/>
    <w:tmpl w:val="F07A2F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781AD2"/>
    <w:multiLevelType w:val="hybridMultilevel"/>
    <w:tmpl w:val="3E18B0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4938E2"/>
    <w:multiLevelType w:val="singleLevel"/>
    <w:tmpl w:val="0A5A94D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7EE7433"/>
    <w:multiLevelType w:val="hybridMultilevel"/>
    <w:tmpl w:val="27D43E86"/>
    <w:lvl w:ilvl="0" w:tplc="0410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7" w15:restartNumberingAfterBreak="0">
    <w:nsid w:val="3C4F642C"/>
    <w:multiLevelType w:val="hybridMultilevel"/>
    <w:tmpl w:val="8D7AF92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1514EC"/>
    <w:multiLevelType w:val="hybridMultilevel"/>
    <w:tmpl w:val="8888578E"/>
    <w:lvl w:ilvl="0" w:tplc="0C6CEDF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958BB"/>
    <w:multiLevelType w:val="singleLevel"/>
    <w:tmpl w:val="37B47C3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460B46B9"/>
    <w:multiLevelType w:val="hybridMultilevel"/>
    <w:tmpl w:val="7464BDD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33F20"/>
    <w:multiLevelType w:val="hybridMultilevel"/>
    <w:tmpl w:val="2752E7EE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9D81CFF"/>
    <w:multiLevelType w:val="singleLevel"/>
    <w:tmpl w:val="6DC8EFA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E7C25AC"/>
    <w:multiLevelType w:val="hybridMultilevel"/>
    <w:tmpl w:val="831AEC00"/>
    <w:lvl w:ilvl="0" w:tplc="DEA4DA2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6288E"/>
    <w:multiLevelType w:val="singleLevel"/>
    <w:tmpl w:val="37B47C3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4B727D8"/>
    <w:multiLevelType w:val="singleLevel"/>
    <w:tmpl w:val="6DC8EFA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9B58DC"/>
    <w:multiLevelType w:val="hybridMultilevel"/>
    <w:tmpl w:val="889890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40DAF"/>
    <w:multiLevelType w:val="hybridMultilevel"/>
    <w:tmpl w:val="889890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A410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9" w15:restartNumberingAfterBreak="0">
    <w:nsid w:val="66EB0B8D"/>
    <w:multiLevelType w:val="hybridMultilevel"/>
    <w:tmpl w:val="B608C7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F902D6"/>
    <w:multiLevelType w:val="singleLevel"/>
    <w:tmpl w:val="6DC8EFA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4D1D2C"/>
    <w:multiLevelType w:val="singleLevel"/>
    <w:tmpl w:val="AAD0661E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32" w15:restartNumberingAfterBreak="0">
    <w:nsid w:val="7F897F50"/>
    <w:multiLevelType w:val="singleLevel"/>
    <w:tmpl w:val="ABEAA26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 w16cid:durableId="1820685625">
    <w:abstractNumId w:val="0"/>
  </w:num>
  <w:num w:numId="2" w16cid:durableId="752045178">
    <w:abstractNumId w:val="31"/>
  </w:num>
  <w:num w:numId="3" w16cid:durableId="1698576620">
    <w:abstractNumId w:val="15"/>
  </w:num>
  <w:num w:numId="4" w16cid:durableId="1972444703">
    <w:abstractNumId w:val="20"/>
  </w:num>
  <w:num w:numId="5" w16cid:durableId="1044331439">
    <w:abstractNumId w:val="18"/>
  </w:num>
  <w:num w:numId="6" w16cid:durableId="458301222">
    <w:abstractNumId w:val="2"/>
  </w:num>
  <w:num w:numId="7" w16cid:durableId="1351297345">
    <w:abstractNumId w:val="16"/>
  </w:num>
  <w:num w:numId="8" w16cid:durableId="88083191">
    <w:abstractNumId w:val="14"/>
  </w:num>
  <w:num w:numId="9" w16cid:durableId="1547906834">
    <w:abstractNumId w:val="12"/>
  </w:num>
  <w:num w:numId="10" w16cid:durableId="969896675">
    <w:abstractNumId w:val="9"/>
  </w:num>
  <w:num w:numId="11" w16cid:durableId="91778824">
    <w:abstractNumId w:val="8"/>
  </w:num>
  <w:num w:numId="12" w16cid:durableId="929045839">
    <w:abstractNumId w:val="6"/>
  </w:num>
  <w:num w:numId="13" w16cid:durableId="1866017130">
    <w:abstractNumId w:val="29"/>
  </w:num>
  <w:num w:numId="14" w16cid:durableId="1002389771">
    <w:abstractNumId w:val="3"/>
  </w:num>
  <w:num w:numId="15" w16cid:durableId="2048286493">
    <w:abstractNumId w:val="23"/>
  </w:num>
  <w:num w:numId="16" w16cid:durableId="908885738">
    <w:abstractNumId w:val="17"/>
  </w:num>
  <w:num w:numId="17" w16cid:durableId="1875121377">
    <w:abstractNumId w:val="4"/>
  </w:num>
  <w:num w:numId="18" w16cid:durableId="1028489192">
    <w:abstractNumId w:val="21"/>
  </w:num>
  <w:num w:numId="19" w16cid:durableId="1042827136">
    <w:abstractNumId w:val="13"/>
  </w:num>
  <w:num w:numId="20" w16cid:durableId="1871260648">
    <w:abstractNumId w:val="5"/>
  </w:num>
  <w:num w:numId="21" w16cid:durableId="1295675198">
    <w:abstractNumId w:val="1"/>
  </w:num>
  <w:num w:numId="22" w16cid:durableId="2069719890">
    <w:abstractNumId w:val="10"/>
  </w:num>
  <w:num w:numId="23" w16cid:durableId="1146164213">
    <w:abstractNumId w:val="27"/>
  </w:num>
  <w:num w:numId="24" w16cid:durableId="1893691609">
    <w:abstractNumId w:val="26"/>
  </w:num>
  <w:num w:numId="25" w16cid:durableId="1749964797">
    <w:abstractNumId w:val="28"/>
  </w:num>
  <w:num w:numId="26" w16cid:durableId="1814329500">
    <w:abstractNumId w:val="11"/>
  </w:num>
  <w:num w:numId="27" w16cid:durableId="1661693019">
    <w:abstractNumId w:val="32"/>
  </w:num>
  <w:num w:numId="28" w16cid:durableId="2044357794">
    <w:abstractNumId w:val="19"/>
  </w:num>
  <w:num w:numId="29" w16cid:durableId="1156145129">
    <w:abstractNumId w:val="24"/>
  </w:num>
  <w:num w:numId="30" w16cid:durableId="1303995970">
    <w:abstractNumId w:val="30"/>
  </w:num>
  <w:num w:numId="31" w16cid:durableId="1869485201">
    <w:abstractNumId w:val="7"/>
  </w:num>
  <w:num w:numId="32" w16cid:durableId="1166945839">
    <w:abstractNumId w:val="25"/>
  </w:num>
  <w:num w:numId="33" w16cid:durableId="99942545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E28"/>
    <w:rsid w:val="00014E28"/>
    <w:rsid w:val="00020CBF"/>
    <w:rsid w:val="00026E7B"/>
    <w:rsid w:val="000376AF"/>
    <w:rsid w:val="00060883"/>
    <w:rsid w:val="0006582D"/>
    <w:rsid w:val="00072186"/>
    <w:rsid w:val="000964AA"/>
    <w:rsid w:val="000A404C"/>
    <w:rsid w:val="000A5B51"/>
    <w:rsid w:val="000B74B1"/>
    <w:rsid w:val="000C388C"/>
    <w:rsid w:val="000D5352"/>
    <w:rsid w:val="000D7564"/>
    <w:rsid w:val="000E0C7B"/>
    <w:rsid w:val="000F67B3"/>
    <w:rsid w:val="000F764D"/>
    <w:rsid w:val="00101D6C"/>
    <w:rsid w:val="001419AB"/>
    <w:rsid w:val="0014404D"/>
    <w:rsid w:val="0016515D"/>
    <w:rsid w:val="00187BAD"/>
    <w:rsid w:val="001A011F"/>
    <w:rsid w:val="001A2A19"/>
    <w:rsid w:val="001A7C85"/>
    <w:rsid w:val="001C49CD"/>
    <w:rsid w:val="001C790E"/>
    <w:rsid w:val="001F1689"/>
    <w:rsid w:val="0023509E"/>
    <w:rsid w:val="00241A67"/>
    <w:rsid w:val="00243E51"/>
    <w:rsid w:val="002522D0"/>
    <w:rsid w:val="00255006"/>
    <w:rsid w:val="002626B8"/>
    <w:rsid w:val="00276E77"/>
    <w:rsid w:val="00277A45"/>
    <w:rsid w:val="00293BF3"/>
    <w:rsid w:val="00297ED3"/>
    <w:rsid w:val="002B6DA6"/>
    <w:rsid w:val="00302F24"/>
    <w:rsid w:val="003030AC"/>
    <w:rsid w:val="00310012"/>
    <w:rsid w:val="00316C8E"/>
    <w:rsid w:val="0032079F"/>
    <w:rsid w:val="003255B6"/>
    <w:rsid w:val="00331A46"/>
    <w:rsid w:val="00343BFB"/>
    <w:rsid w:val="003519BD"/>
    <w:rsid w:val="00361311"/>
    <w:rsid w:val="003616CE"/>
    <w:rsid w:val="00362D17"/>
    <w:rsid w:val="00383610"/>
    <w:rsid w:val="00384296"/>
    <w:rsid w:val="00390CE3"/>
    <w:rsid w:val="003B40C2"/>
    <w:rsid w:val="003D088F"/>
    <w:rsid w:val="003D7C3B"/>
    <w:rsid w:val="003E09D4"/>
    <w:rsid w:val="003F09F0"/>
    <w:rsid w:val="00404E22"/>
    <w:rsid w:val="00417474"/>
    <w:rsid w:val="00431AD1"/>
    <w:rsid w:val="004532E8"/>
    <w:rsid w:val="00455D4B"/>
    <w:rsid w:val="0046325F"/>
    <w:rsid w:val="004665C2"/>
    <w:rsid w:val="0047086A"/>
    <w:rsid w:val="00473526"/>
    <w:rsid w:val="00491D0F"/>
    <w:rsid w:val="0049689F"/>
    <w:rsid w:val="004B40CC"/>
    <w:rsid w:val="004B4941"/>
    <w:rsid w:val="004B5C7A"/>
    <w:rsid w:val="004D0166"/>
    <w:rsid w:val="004D1018"/>
    <w:rsid w:val="004D3C67"/>
    <w:rsid w:val="004E4554"/>
    <w:rsid w:val="004F0C6D"/>
    <w:rsid w:val="004F65F6"/>
    <w:rsid w:val="004F7987"/>
    <w:rsid w:val="00507E5D"/>
    <w:rsid w:val="005232F1"/>
    <w:rsid w:val="00526901"/>
    <w:rsid w:val="00534805"/>
    <w:rsid w:val="005434D2"/>
    <w:rsid w:val="00553614"/>
    <w:rsid w:val="005551BF"/>
    <w:rsid w:val="005739CD"/>
    <w:rsid w:val="005751DD"/>
    <w:rsid w:val="00575A6D"/>
    <w:rsid w:val="0059232F"/>
    <w:rsid w:val="005A1268"/>
    <w:rsid w:val="005A3F6F"/>
    <w:rsid w:val="005A6C58"/>
    <w:rsid w:val="005B0417"/>
    <w:rsid w:val="005B4139"/>
    <w:rsid w:val="005D6176"/>
    <w:rsid w:val="005E2F2A"/>
    <w:rsid w:val="005E494F"/>
    <w:rsid w:val="0061328F"/>
    <w:rsid w:val="00613336"/>
    <w:rsid w:val="00632B0A"/>
    <w:rsid w:val="00642482"/>
    <w:rsid w:val="00656CDE"/>
    <w:rsid w:val="00661B71"/>
    <w:rsid w:val="00672F5D"/>
    <w:rsid w:val="00696D57"/>
    <w:rsid w:val="0069738F"/>
    <w:rsid w:val="006A3233"/>
    <w:rsid w:val="006A7A47"/>
    <w:rsid w:val="006B34C0"/>
    <w:rsid w:val="006D1AD5"/>
    <w:rsid w:val="006D24F7"/>
    <w:rsid w:val="006E4006"/>
    <w:rsid w:val="006F2120"/>
    <w:rsid w:val="006F68DA"/>
    <w:rsid w:val="00701EE8"/>
    <w:rsid w:val="007048E3"/>
    <w:rsid w:val="00710FBA"/>
    <w:rsid w:val="00712304"/>
    <w:rsid w:val="00720DDE"/>
    <w:rsid w:val="00735E79"/>
    <w:rsid w:val="007449A8"/>
    <w:rsid w:val="00750F4D"/>
    <w:rsid w:val="00754461"/>
    <w:rsid w:val="007804CC"/>
    <w:rsid w:val="00780688"/>
    <w:rsid w:val="00780728"/>
    <w:rsid w:val="00787CD1"/>
    <w:rsid w:val="00795347"/>
    <w:rsid w:val="00795D5F"/>
    <w:rsid w:val="007A24B1"/>
    <w:rsid w:val="007A3BE9"/>
    <w:rsid w:val="007A5D0C"/>
    <w:rsid w:val="007A7393"/>
    <w:rsid w:val="007C65DC"/>
    <w:rsid w:val="007D490D"/>
    <w:rsid w:val="007D5253"/>
    <w:rsid w:val="007E17D3"/>
    <w:rsid w:val="007F5CF1"/>
    <w:rsid w:val="00801DF1"/>
    <w:rsid w:val="0080280F"/>
    <w:rsid w:val="0081089C"/>
    <w:rsid w:val="0081603C"/>
    <w:rsid w:val="00824288"/>
    <w:rsid w:val="008265C4"/>
    <w:rsid w:val="00847212"/>
    <w:rsid w:val="00864D22"/>
    <w:rsid w:val="00866E84"/>
    <w:rsid w:val="008707B7"/>
    <w:rsid w:val="00887B93"/>
    <w:rsid w:val="008900C4"/>
    <w:rsid w:val="008A397E"/>
    <w:rsid w:val="008B20C1"/>
    <w:rsid w:val="008B735B"/>
    <w:rsid w:val="008C233C"/>
    <w:rsid w:val="008C5B95"/>
    <w:rsid w:val="008F3220"/>
    <w:rsid w:val="008F64AF"/>
    <w:rsid w:val="00905610"/>
    <w:rsid w:val="00922CDF"/>
    <w:rsid w:val="009243EC"/>
    <w:rsid w:val="00926BCE"/>
    <w:rsid w:val="00936AEC"/>
    <w:rsid w:val="00937871"/>
    <w:rsid w:val="009405C4"/>
    <w:rsid w:val="00943D21"/>
    <w:rsid w:val="0094573C"/>
    <w:rsid w:val="00946A09"/>
    <w:rsid w:val="009534FB"/>
    <w:rsid w:val="009B1D9B"/>
    <w:rsid w:val="009C1190"/>
    <w:rsid w:val="009D1CB9"/>
    <w:rsid w:val="009D23AB"/>
    <w:rsid w:val="009D7E8F"/>
    <w:rsid w:val="009E5857"/>
    <w:rsid w:val="009F48FE"/>
    <w:rsid w:val="00A02ED9"/>
    <w:rsid w:val="00A04FD1"/>
    <w:rsid w:val="00A10B1B"/>
    <w:rsid w:val="00A4430A"/>
    <w:rsid w:val="00A53E4D"/>
    <w:rsid w:val="00A60C12"/>
    <w:rsid w:val="00A735EE"/>
    <w:rsid w:val="00A85E65"/>
    <w:rsid w:val="00A87EBE"/>
    <w:rsid w:val="00AA44AE"/>
    <w:rsid w:val="00AA7F8B"/>
    <w:rsid w:val="00AB63CA"/>
    <w:rsid w:val="00AC4569"/>
    <w:rsid w:val="00AC59D7"/>
    <w:rsid w:val="00AD3594"/>
    <w:rsid w:val="00AD6CA5"/>
    <w:rsid w:val="00AE2F8C"/>
    <w:rsid w:val="00AF6011"/>
    <w:rsid w:val="00B04148"/>
    <w:rsid w:val="00B059ED"/>
    <w:rsid w:val="00B2132C"/>
    <w:rsid w:val="00B34CF5"/>
    <w:rsid w:val="00B41F90"/>
    <w:rsid w:val="00B52F97"/>
    <w:rsid w:val="00B75AC0"/>
    <w:rsid w:val="00B9210E"/>
    <w:rsid w:val="00BA3C7E"/>
    <w:rsid w:val="00BC7691"/>
    <w:rsid w:val="00BD3FA7"/>
    <w:rsid w:val="00BD4D72"/>
    <w:rsid w:val="00BD6FF1"/>
    <w:rsid w:val="00BD7A7F"/>
    <w:rsid w:val="00BE7175"/>
    <w:rsid w:val="00C01EF3"/>
    <w:rsid w:val="00C03B90"/>
    <w:rsid w:val="00C05D4A"/>
    <w:rsid w:val="00C07B1F"/>
    <w:rsid w:val="00C148FE"/>
    <w:rsid w:val="00C2108A"/>
    <w:rsid w:val="00C35ECD"/>
    <w:rsid w:val="00C364B1"/>
    <w:rsid w:val="00C472E4"/>
    <w:rsid w:val="00C51D59"/>
    <w:rsid w:val="00C60F6B"/>
    <w:rsid w:val="00C72165"/>
    <w:rsid w:val="00C74C62"/>
    <w:rsid w:val="00C800E4"/>
    <w:rsid w:val="00C8561F"/>
    <w:rsid w:val="00C8603F"/>
    <w:rsid w:val="00C94D46"/>
    <w:rsid w:val="00CA62E9"/>
    <w:rsid w:val="00CC1DA0"/>
    <w:rsid w:val="00CF6C3D"/>
    <w:rsid w:val="00D0354C"/>
    <w:rsid w:val="00D0417E"/>
    <w:rsid w:val="00D07CDA"/>
    <w:rsid w:val="00D10DBD"/>
    <w:rsid w:val="00D1546B"/>
    <w:rsid w:val="00D1554D"/>
    <w:rsid w:val="00D20E3B"/>
    <w:rsid w:val="00D22DF1"/>
    <w:rsid w:val="00D23D30"/>
    <w:rsid w:val="00D37206"/>
    <w:rsid w:val="00D4164B"/>
    <w:rsid w:val="00D45836"/>
    <w:rsid w:val="00D60325"/>
    <w:rsid w:val="00D605A6"/>
    <w:rsid w:val="00D7006C"/>
    <w:rsid w:val="00D800CD"/>
    <w:rsid w:val="00D810EB"/>
    <w:rsid w:val="00DB07DA"/>
    <w:rsid w:val="00DC75BB"/>
    <w:rsid w:val="00DD23B9"/>
    <w:rsid w:val="00DD4C96"/>
    <w:rsid w:val="00DE4F33"/>
    <w:rsid w:val="00DE53A2"/>
    <w:rsid w:val="00DF3377"/>
    <w:rsid w:val="00E00302"/>
    <w:rsid w:val="00E0445F"/>
    <w:rsid w:val="00E059A8"/>
    <w:rsid w:val="00E426C9"/>
    <w:rsid w:val="00E55058"/>
    <w:rsid w:val="00E7079D"/>
    <w:rsid w:val="00E74111"/>
    <w:rsid w:val="00E80AC2"/>
    <w:rsid w:val="00E86B3B"/>
    <w:rsid w:val="00E923CC"/>
    <w:rsid w:val="00E92F6A"/>
    <w:rsid w:val="00EA1FCF"/>
    <w:rsid w:val="00EB2B48"/>
    <w:rsid w:val="00EC47A3"/>
    <w:rsid w:val="00EE0319"/>
    <w:rsid w:val="00EE0C8D"/>
    <w:rsid w:val="00EE6AB7"/>
    <w:rsid w:val="00F00962"/>
    <w:rsid w:val="00F12A2B"/>
    <w:rsid w:val="00F14026"/>
    <w:rsid w:val="00F140BA"/>
    <w:rsid w:val="00F22640"/>
    <w:rsid w:val="00F467E4"/>
    <w:rsid w:val="00F50B54"/>
    <w:rsid w:val="00F56666"/>
    <w:rsid w:val="00F7119D"/>
    <w:rsid w:val="00F71B3F"/>
    <w:rsid w:val="00F77BAE"/>
    <w:rsid w:val="00F83BF6"/>
    <w:rsid w:val="00F84308"/>
    <w:rsid w:val="00FB242A"/>
    <w:rsid w:val="00FD68C7"/>
    <w:rsid w:val="00FD79A2"/>
    <w:rsid w:val="00FE2720"/>
    <w:rsid w:val="00FE30FD"/>
    <w:rsid w:val="00FE7DA4"/>
    <w:rsid w:val="00FF1890"/>
    <w:rsid w:val="00FF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F2865"/>
  <w15:docId w15:val="{9C863A91-959E-415B-AC2A-668D28572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/>
      <w:b/>
      <w:sz w:val="32"/>
    </w:rPr>
  </w:style>
  <w:style w:type="paragraph" w:styleId="Titolo2">
    <w:name w:val="heading 2"/>
    <w:basedOn w:val="Normale"/>
    <w:next w:val="Normale"/>
    <w:qFormat/>
    <w:pPr>
      <w:keepNext/>
      <w:ind w:left="7371"/>
      <w:jc w:val="both"/>
      <w:outlineLvl w:val="1"/>
    </w:pPr>
    <w:rPr>
      <w:rFonts w:ascii="Arial" w:hAnsi="Arial"/>
      <w:sz w:val="22"/>
      <w:u w:val="single"/>
    </w:rPr>
  </w:style>
  <w:style w:type="paragraph" w:styleId="Titolo3">
    <w:name w:val="heading 3"/>
    <w:basedOn w:val="Normale"/>
    <w:next w:val="Normale"/>
    <w:qFormat/>
    <w:pPr>
      <w:keepNext/>
      <w:ind w:left="5812"/>
      <w:outlineLvl w:val="2"/>
    </w:pPr>
    <w:rPr>
      <w:rFonts w:ascii="Arial" w:hAnsi="Arial"/>
      <w:u w:val="single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64D2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ata">
    <w:name w:val="Date"/>
    <w:basedOn w:val="Normale"/>
    <w:next w:val="Normale"/>
    <w:link w:val="DataCarattere"/>
  </w:style>
  <w:style w:type="paragraph" w:styleId="Rientrocorpodeltesto">
    <w:name w:val="Body Text Indent"/>
    <w:basedOn w:val="Normale"/>
    <w:pPr>
      <w:ind w:firstLine="851"/>
      <w:jc w:val="both"/>
    </w:pPr>
    <w:rPr>
      <w:rFonts w:ascii="Arial" w:eastAsia="Times" w:hAnsi="Ari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Rientrocorpodeltesto3">
    <w:name w:val="Body Text Indent 3"/>
    <w:basedOn w:val="Normale"/>
    <w:pPr>
      <w:ind w:firstLine="720"/>
      <w:jc w:val="both"/>
    </w:pPr>
    <w:rPr>
      <w:rFonts w:ascii="Arial" w:hAnsi="Arial"/>
      <w:sz w:val="22"/>
    </w:rPr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pPr>
      <w:jc w:val="both"/>
    </w:pPr>
  </w:style>
  <w:style w:type="paragraph" w:customStyle="1" w:styleId="Default">
    <w:name w:val="Default"/>
    <w:rsid w:val="00FF189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DataCarattere">
    <w:name w:val="Data Carattere"/>
    <w:link w:val="Data"/>
    <w:rsid w:val="00C35ECD"/>
    <w:rPr>
      <w:sz w:val="24"/>
    </w:rPr>
  </w:style>
  <w:style w:type="paragraph" w:styleId="Paragrafoelenco">
    <w:name w:val="List Paragraph"/>
    <w:basedOn w:val="Normale"/>
    <w:uiPriority w:val="34"/>
    <w:qFormat/>
    <w:rsid w:val="003E09D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6Carattere">
    <w:name w:val="Titolo 6 Carattere"/>
    <w:link w:val="Titolo6"/>
    <w:uiPriority w:val="9"/>
    <w:semiHidden/>
    <w:rsid w:val="00864D22"/>
    <w:rPr>
      <w:rFonts w:ascii="Calibri" w:eastAsia="Times New Roman" w:hAnsi="Calibri" w:cs="Times New Roman"/>
      <w:b/>
      <w:bCs/>
      <w:sz w:val="22"/>
      <w:szCs w:val="22"/>
    </w:rPr>
  </w:style>
  <w:style w:type="paragraph" w:styleId="Corpodeltesto2">
    <w:name w:val="Body Text 2"/>
    <w:basedOn w:val="Normale"/>
    <w:link w:val="Corpodeltesto2Carattere"/>
    <w:rsid w:val="00BE717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BE7175"/>
    <w:rPr>
      <w:sz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23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230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4B4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center">
    <w:name w:val="testocenter"/>
    <w:basedOn w:val="Normale"/>
    <w:rsid w:val="00B2132C"/>
    <w:pPr>
      <w:spacing w:before="75" w:after="180"/>
      <w:jc w:val="center"/>
    </w:pPr>
    <w:rPr>
      <w:rFonts w:ascii="Tahoma" w:hAnsi="Tahoma" w:cs="Tahoma"/>
      <w:color w:val="000000"/>
      <w:szCs w:val="24"/>
    </w:rPr>
  </w:style>
  <w:style w:type="character" w:styleId="Enfasigrassetto">
    <w:name w:val="Strong"/>
    <w:basedOn w:val="Carpredefinitoparagrafo"/>
    <w:uiPriority w:val="22"/>
    <w:qFormat/>
    <w:rsid w:val="00B2132C"/>
    <w:rPr>
      <w:b/>
      <w:bCs/>
    </w:rPr>
  </w:style>
  <w:style w:type="character" w:styleId="Enfasicorsivo">
    <w:name w:val="Emphasis"/>
    <w:basedOn w:val="Carpredefinitoparagrafo"/>
    <w:uiPriority w:val="20"/>
    <w:qFormat/>
    <w:rsid w:val="00455D4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277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8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0588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82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0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56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711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81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94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77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400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93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65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2612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9936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45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226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baveno.vb.it/asilo-nido-giuse-buscaglia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ervizisociali@comune.baveno.vb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mune.baveno.vb.it/asilo-nido-giuse-buscaglia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nuovacartai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71565-4D57-4956-ACD0-2D4507E91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nuovacartaitestata</Template>
  <TotalTime>0</TotalTime>
  <Pages>5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Baveno, 29 novembre 2004</vt:lpstr>
    </vt:vector>
  </TitlesOfParts>
  <Company>Comune di Baveno (Vb)</Company>
  <LinksUpToDate>false</LinksUpToDate>
  <CharactersWithSpaces>9402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Baveno, 29 novembre 2004</dc:title>
  <dc:creator>.</dc:creator>
  <cp:lastModifiedBy>Valentina</cp:lastModifiedBy>
  <cp:revision>2</cp:revision>
  <cp:lastPrinted>2022-03-31T09:00:00Z</cp:lastPrinted>
  <dcterms:created xsi:type="dcterms:W3CDTF">2022-07-09T07:43:00Z</dcterms:created>
  <dcterms:modified xsi:type="dcterms:W3CDTF">2022-07-09T07:43:00Z</dcterms:modified>
</cp:coreProperties>
</file>